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86E" w:rsidRDefault="00F1486E" w:rsidP="006233D0">
      <w:r w:rsidRPr="00E13AA2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i1025" type="#_x0000_t75" style="width:515.4pt;height:52.2pt;visibility:visible">
            <v:imagedata r:id="rId5" o:title=""/>
          </v:shape>
        </w:pict>
      </w:r>
    </w:p>
    <w:p w:rsidR="00F1486E" w:rsidRDefault="00F1486E"/>
    <w:p w:rsidR="00F1486E" w:rsidRPr="006233D0" w:rsidRDefault="00F1486E" w:rsidP="006233D0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6233D0">
        <w:rPr>
          <w:rFonts w:ascii="Arial" w:hAnsi="Arial" w:cs="Arial"/>
          <w:b/>
          <w:sz w:val="40"/>
          <w:szCs w:val="40"/>
          <w:u w:val="single"/>
        </w:rPr>
        <w:t>Online ‘Virtual’ Class Policy and Procedures</w:t>
      </w:r>
    </w:p>
    <w:p w:rsidR="00F1486E" w:rsidRPr="006233D0" w:rsidRDefault="00F1486E">
      <w:pPr>
        <w:rPr>
          <w:rFonts w:ascii="Arial" w:hAnsi="Arial" w:cs="Arial"/>
        </w:rPr>
      </w:pPr>
    </w:p>
    <w:p w:rsidR="00F1486E" w:rsidRPr="006233D0" w:rsidRDefault="00F1486E">
      <w:pPr>
        <w:rPr>
          <w:rFonts w:ascii="Arial" w:hAnsi="Arial" w:cs="Arial"/>
          <w:u w:val="single"/>
        </w:rPr>
      </w:pPr>
      <w:r w:rsidRPr="006233D0">
        <w:rPr>
          <w:rFonts w:ascii="Arial" w:hAnsi="Arial" w:cs="Arial"/>
          <w:u w:val="single"/>
        </w:rPr>
        <w:t>What schools, parents and students can expect from us: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All staff leading and delivering online sessions on our behalf are employed, reference checked and have Enhanced DBS checks in place.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Only staff who usually deliver face to face in schools will be used to deliver these virtual sessions.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All staff will be suitably qualified and experienced to deliver the activities they are leading.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All online sessions will be password protected and delivered through a recognis</w:t>
      </w:r>
      <w:r>
        <w:rPr>
          <w:rFonts w:ascii="Arial" w:hAnsi="Arial" w:cs="Arial"/>
        </w:rPr>
        <w:t>ed online portal work account (</w:t>
      </w:r>
      <w:r w:rsidRPr="006233D0">
        <w:rPr>
          <w:rFonts w:ascii="Arial" w:hAnsi="Arial" w:cs="Arial"/>
        </w:rPr>
        <w:t>zoom)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All sessions will only be promoted directly to schools; the passwords and lesson details will be passed to parents directly by individual schools.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Duri</w:t>
      </w:r>
      <w:r>
        <w:rPr>
          <w:rFonts w:ascii="Arial" w:hAnsi="Arial" w:cs="Arial"/>
        </w:rPr>
        <w:t>ng the delivery of all sessions</w:t>
      </w:r>
      <w:r w:rsidRPr="006233D0">
        <w:rPr>
          <w:rFonts w:ascii="Arial" w:hAnsi="Arial" w:cs="Arial"/>
        </w:rPr>
        <w:t>, SSP staff will conduct themselves in accordance with the usual code of conduct and expected professional manner.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All sessions will have a minimum of two staff present at all times.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 xml:space="preserve">SSP staff will mute all participants and disable the chat function for the duration of the session. If </w:t>
      </w:r>
      <w:r>
        <w:rPr>
          <w:rFonts w:ascii="Arial" w:hAnsi="Arial" w:cs="Arial"/>
        </w:rPr>
        <w:t>a question or comment is urgent</w:t>
      </w:r>
      <w:r w:rsidRPr="006233D0">
        <w:rPr>
          <w:rFonts w:ascii="Arial" w:hAnsi="Arial" w:cs="Arial"/>
        </w:rPr>
        <w:t>, the child</w:t>
      </w:r>
      <w:r>
        <w:rPr>
          <w:rFonts w:ascii="Arial" w:hAnsi="Arial" w:cs="Arial"/>
        </w:rPr>
        <w:t xml:space="preserve"> (</w:t>
      </w:r>
      <w:r w:rsidRPr="006233D0">
        <w:rPr>
          <w:rFonts w:ascii="Arial" w:hAnsi="Arial" w:cs="Arial"/>
        </w:rPr>
        <w:t>and parent) should raise their hand on screen.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Staff will arrive at the virtual lesson 10 minutes early to manage the process of admitting participants to the room.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Staff will plan and deliver fun and engaging activities to help keep the children active during this period.</w:t>
      </w:r>
    </w:p>
    <w:p w:rsidR="00F1486E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Sessions will be temporarily recorded and subsequently permanently deleted to allow SSP management to carry out quality control checks.</w:t>
      </w:r>
    </w:p>
    <w:p w:rsidR="00F1486E" w:rsidRPr="006233D0" w:rsidRDefault="00F1486E" w:rsidP="00367DAF">
      <w:pPr>
        <w:pStyle w:val="ListParagraph"/>
        <w:numPr>
          <w:ilvl w:val="0"/>
          <w:numId w:val="2"/>
        </w:numPr>
        <w:rPr>
          <w:rFonts w:ascii="Arial" w:hAnsi="Arial" w:cs="Arial"/>
        </w:rPr>
      </w:pPr>
    </w:p>
    <w:p w:rsidR="00F1486E" w:rsidRPr="006233D0" w:rsidRDefault="00F1486E" w:rsidP="008C7029">
      <w:pPr>
        <w:rPr>
          <w:rFonts w:ascii="Arial" w:hAnsi="Arial" w:cs="Arial"/>
          <w:u w:val="single"/>
        </w:rPr>
      </w:pPr>
      <w:r w:rsidRPr="006233D0">
        <w:rPr>
          <w:rFonts w:ascii="Arial" w:hAnsi="Arial" w:cs="Arial"/>
          <w:u w:val="single"/>
        </w:rPr>
        <w:t>What we expect from participants:</w:t>
      </w:r>
    </w:p>
    <w:p w:rsidR="00F1486E" w:rsidRPr="006233D0" w:rsidRDefault="00F1486E" w:rsidP="008C702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All participants to arrive promptly at the start of sessions to allow staff to focus on delivery.</w:t>
      </w:r>
    </w:p>
    <w:p w:rsidR="00F1486E" w:rsidRPr="006233D0" w:rsidRDefault="00F1486E" w:rsidP="008C702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Pa</w:t>
      </w:r>
      <w:r>
        <w:rPr>
          <w:rFonts w:ascii="Arial" w:hAnsi="Arial" w:cs="Arial"/>
        </w:rPr>
        <w:t>rents/Guardians to be present (</w:t>
      </w:r>
      <w:r w:rsidRPr="006233D0">
        <w:rPr>
          <w:rFonts w:ascii="Arial" w:hAnsi="Arial" w:cs="Arial"/>
        </w:rPr>
        <w:t>in sight) for the duration of sessions.</w:t>
      </w:r>
    </w:p>
    <w:p w:rsidR="00F1486E" w:rsidRPr="006233D0" w:rsidRDefault="00F1486E" w:rsidP="008C702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Parents to ensure participants do not unmute/try to use the chat function during sessions.</w:t>
      </w:r>
    </w:p>
    <w:p w:rsidR="00F1486E" w:rsidRPr="006233D0" w:rsidRDefault="00F1486E" w:rsidP="008C702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>Find a safe space to complete the activity which minimises the risk of injury. Activities will be designed to take place indoors in limited space.</w:t>
      </w:r>
    </w:p>
    <w:p w:rsidR="00F1486E" w:rsidRPr="006233D0" w:rsidRDefault="00F1486E" w:rsidP="008C702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6233D0">
        <w:rPr>
          <w:rFonts w:ascii="Arial" w:hAnsi="Arial" w:cs="Arial"/>
        </w:rPr>
        <w:t xml:space="preserve">We </w:t>
      </w:r>
      <w:r>
        <w:rPr>
          <w:rFonts w:ascii="Arial" w:hAnsi="Arial" w:cs="Arial"/>
        </w:rPr>
        <w:t>encourage children to take part</w:t>
      </w:r>
      <w:r w:rsidRPr="006233D0">
        <w:rPr>
          <w:rFonts w:ascii="Arial" w:hAnsi="Arial" w:cs="Arial"/>
        </w:rPr>
        <w:t>, try their hardest and have fun during the sessions.</w:t>
      </w:r>
    </w:p>
    <w:p w:rsidR="00F1486E" w:rsidRPr="006233D0" w:rsidRDefault="00F1486E" w:rsidP="008C7029">
      <w:pPr>
        <w:rPr>
          <w:rFonts w:ascii="Arial" w:hAnsi="Arial" w:cs="Arial"/>
        </w:rPr>
      </w:pPr>
    </w:p>
    <w:p w:rsidR="00F1486E" w:rsidRPr="006233D0" w:rsidRDefault="00F1486E" w:rsidP="008C7029">
      <w:pPr>
        <w:rPr>
          <w:rFonts w:ascii="Arial" w:hAnsi="Arial" w:cs="Arial"/>
        </w:rPr>
      </w:pPr>
      <w:r w:rsidRPr="006233D0">
        <w:rPr>
          <w:rFonts w:ascii="Arial" w:hAnsi="Arial" w:cs="Arial"/>
          <w:b/>
          <w:u w:val="single"/>
        </w:rPr>
        <w:t>Please Note</w:t>
      </w:r>
      <w:r w:rsidRPr="006233D0">
        <w:rPr>
          <w:rFonts w:ascii="Arial" w:hAnsi="Arial" w:cs="Arial"/>
        </w:rPr>
        <w:t xml:space="preserve"> – all of these classes are optional and it is the parent/guardian’s responsibility to maintain duty of care for the child.</w:t>
      </w:r>
    </w:p>
    <w:p w:rsidR="00F1486E" w:rsidRPr="006233D0" w:rsidRDefault="00F1486E">
      <w:pPr>
        <w:rPr>
          <w:rFonts w:ascii="Arial" w:hAnsi="Arial" w:cs="Arial"/>
        </w:rPr>
      </w:pPr>
    </w:p>
    <w:sectPr w:rsidR="00F1486E" w:rsidRPr="006233D0" w:rsidSect="006233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6196"/>
    <w:multiLevelType w:val="hybridMultilevel"/>
    <w:tmpl w:val="2A30C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8A286D"/>
    <w:multiLevelType w:val="hybridMultilevel"/>
    <w:tmpl w:val="35B8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DB033E"/>
    <w:multiLevelType w:val="hybridMultilevel"/>
    <w:tmpl w:val="04EC4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7DAF"/>
    <w:rsid w:val="00181084"/>
    <w:rsid w:val="002D48AC"/>
    <w:rsid w:val="00367DAF"/>
    <w:rsid w:val="00465551"/>
    <w:rsid w:val="006233D0"/>
    <w:rsid w:val="007B3570"/>
    <w:rsid w:val="008C7029"/>
    <w:rsid w:val="00A47120"/>
    <w:rsid w:val="00E13AA2"/>
    <w:rsid w:val="00F14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48A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67DA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623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3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320</Words>
  <Characters>1825</Characters>
  <Application>Microsoft Office Outlook</Application>
  <DocSecurity>0</DocSecurity>
  <Lines>0</Lines>
  <Paragraphs>0</Paragraphs>
  <ScaleCrop>false</ScaleCrop>
  <Company>The Deanes 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Steve</dc:creator>
  <cp:keywords/>
  <dc:description/>
  <cp:lastModifiedBy>jim</cp:lastModifiedBy>
  <cp:revision>2</cp:revision>
  <dcterms:created xsi:type="dcterms:W3CDTF">2021-02-24T11:08:00Z</dcterms:created>
  <dcterms:modified xsi:type="dcterms:W3CDTF">2021-02-24T11:08:00Z</dcterms:modified>
</cp:coreProperties>
</file>