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11A22" w14:textId="45DA6A19" w:rsidR="00BB3038" w:rsidRDefault="006F4110" w:rsidP="004B1A8E">
      <w:pPr>
        <w:jc w:val="center"/>
        <w:rPr>
          <w:rFonts w:ascii="Lucida Bright" w:hAnsi="Lucida Bright"/>
          <w:b/>
          <w:i/>
        </w:rPr>
      </w:pPr>
      <w:bookmarkStart w:id="0" w:name="_GoBack"/>
      <w:bookmarkEnd w:id="0"/>
      <w:r>
        <w:rPr>
          <w:i/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4E7B8CA" wp14:editId="3E8CC017">
            <wp:simplePos x="0" y="0"/>
            <wp:positionH relativeFrom="margin">
              <wp:align>left</wp:align>
            </wp:positionH>
            <wp:positionV relativeFrom="margin">
              <wp:posOffset>-182245</wp:posOffset>
            </wp:positionV>
            <wp:extent cx="837565" cy="1383665"/>
            <wp:effectExtent l="0" t="0" r="635" b="6985"/>
            <wp:wrapNone/>
            <wp:docPr id="99" name="Picture 0" descr="New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New Logo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3" r="53815" b="3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DDD"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4E799F7" wp14:editId="627F1214">
                <wp:simplePos x="0" y="0"/>
                <wp:positionH relativeFrom="column">
                  <wp:posOffset>7467600</wp:posOffset>
                </wp:positionH>
                <wp:positionV relativeFrom="paragraph">
                  <wp:posOffset>-342900</wp:posOffset>
                </wp:positionV>
                <wp:extent cx="1299600" cy="1466098"/>
                <wp:effectExtent l="0" t="0" r="0" b="0"/>
                <wp:wrapNone/>
                <wp:docPr id="12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9600" cy="1466098"/>
                          <a:chOff x="242022" y="227269"/>
                          <a:chExt cx="12996" cy="14663"/>
                        </a:xfrm>
                      </wpg:grpSpPr>
                      <pic:pic xmlns:pic="http://schemas.openxmlformats.org/drawingml/2006/picture">
                        <pic:nvPicPr>
                          <pic:cNvPr id="14" name="Picture 0" descr="New Logo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3" r="53815" b="37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948" y="228433"/>
                            <a:ext cx="8001" cy="129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WordArt 87"/>
                        <wps:cNvSpPr txBox="1">
                          <a:spLocks noChangeArrowheads="1" noChangeShapeType="1" noTextEdit="1"/>
                        </wps:cNvSpPr>
                        <wps:spPr bwMode="auto">
                          <a:xfrm rot="16700083">
                            <a:off x="241618" y="231906"/>
                            <a:ext cx="8091" cy="7283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8C21734" w14:textId="77777777" w:rsidR="00851DDD" w:rsidRDefault="00851DDD" w:rsidP="00851DD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color w:val="003366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99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Canvey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ArchUp">
                            <a:avLst>
                              <a:gd name="adj" fmla="val 12034127"/>
                            </a:avLst>
                          </a:prstTxWarp>
                          <a:spAutoFit/>
                        </wps:bodyPr>
                      </wps:wsp>
                      <wps:wsp>
                        <wps:cNvPr id="16" name="WordArt 88"/>
                        <wps:cNvSpPr txBox="1">
                          <a:spLocks noChangeArrowheads="1" noChangeShapeType="1" noTextEdit="1"/>
                        </wps:cNvSpPr>
                        <wps:spPr bwMode="auto">
                          <a:xfrm rot="4780840">
                            <a:off x="248519" y="233005"/>
                            <a:ext cx="5716" cy="7283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EA8B374" w14:textId="77777777" w:rsidR="00851DDD" w:rsidRDefault="00851DDD" w:rsidP="00851DD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color w:val="003366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99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ArchUp">
                            <a:avLst>
                              <a:gd name="adj" fmla="val 10800000"/>
                            </a:avLst>
                          </a:prstTxWarp>
                          <a:spAutoFit/>
                        </wps:bodyPr>
                      </wps:wsp>
                      <wps:wsp>
                        <wps:cNvPr id="18" name="WordArt 89"/>
                        <wps:cNvSpPr txBox="1">
                          <a:spLocks noChangeArrowheads="1" noChangeShapeType="1" noTextEdit="1"/>
                        </wps:cNvSpPr>
                        <wps:spPr bwMode="auto">
                          <a:xfrm rot="19080903">
                            <a:off x="245324" y="228349"/>
                            <a:ext cx="1829" cy="728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C5216F4" w14:textId="77777777" w:rsidR="00851DDD" w:rsidRDefault="00851DDD" w:rsidP="00851DD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color w:val="003366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99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J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9" name="WordArt 90"/>
                        <wps:cNvSpPr txBox="1">
                          <a:spLocks noChangeArrowheads="1" noChangeShapeType="1" noTextEdit="1"/>
                        </wps:cNvSpPr>
                        <wps:spPr bwMode="auto">
                          <a:xfrm rot="20745249">
                            <a:off x="246404" y="227809"/>
                            <a:ext cx="1892" cy="13661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C27C67" w14:textId="77777777" w:rsidR="00851DDD" w:rsidRDefault="00851DDD" w:rsidP="00851DD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color w:val="003366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99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un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eflate">
                            <a:avLst>
                              <a:gd name="adj" fmla="val 15116"/>
                            </a:avLst>
                          </a:prstTxWarp>
                          <a:spAutoFit/>
                        </wps:bodyPr>
                      </wps:wsp>
                      <wps:wsp>
                        <wps:cNvPr id="20" name="WordArt 91"/>
                        <wps:cNvSpPr txBox="1">
                          <a:spLocks noChangeArrowheads="1" noChangeShapeType="1" noTextEdit="1"/>
                        </wps:cNvSpPr>
                        <wps:spPr bwMode="auto">
                          <a:xfrm rot="2378110">
                            <a:off x="248923" y="228271"/>
                            <a:ext cx="1829" cy="13661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75ECE94" w14:textId="77777777" w:rsidR="00851DDD" w:rsidRDefault="00851DDD" w:rsidP="00851DD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color w:val="003366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99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or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eflate">
                            <a:avLst>
                              <a:gd name="adj" fmla="val 15116"/>
                            </a:avLst>
                          </a:prstTxWarp>
                          <a:spAutoFit/>
                        </wps:bodyPr>
                      </wps:wsp>
                      <wps:wsp>
                        <wps:cNvPr id="21" name="WordArt 92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48563" y="227269"/>
                            <a:ext cx="1829" cy="728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E18EBF" w14:textId="77777777" w:rsidR="00851DDD" w:rsidRDefault="00851DDD" w:rsidP="00851DD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color w:val="000099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99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eflate">
                            <a:avLst>
                              <a:gd name="adj" fmla="val 15116"/>
                            </a:avLst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799F7" id="Group 85" o:spid="_x0000_s1026" style="position:absolute;left:0;text-align:left;margin-left:588pt;margin-top:-27pt;width:102.35pt;height:115.45pt;z-index:251656704" coordorigin="242022,227269" coordsize="12996,14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0" o:spid="_x0000_s1027" type="#_x0000_t75" alt="New Logo.bmp" style="position:absolute;left:243948;top:228433;width:8001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">
                  <v:imagedata r:id="rId10" o:title="New Logo" cropbottom="2451f" cropleft="1378f" cropright="35268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87" o:spid="_x0000_s1028" type="#_x0000_t202" style="position:absolute;left:241618;top:231906;width:8091;height:7283;rotation:-535201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" filled="f" stroked="f">
                  <o:lock v:ext="edit" shapetype="t"/>
                  <v:textbox style="mso-fit-shape-to-text:t">
                    <w:txbxContent>
                      <w:p w14:paraId="08C21734" w14:textId="77777777" w:rsidR="00851DDD" w:rsidRDefault="00851DDD" w:rsidP="00851DD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/>
                            <w:color w:val="003366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99"/>
                              </w14:solidFill>
                              <w14:prstDash w14:val="solid"/>
                              <w14:round/>
                            </w14:textOutline>
                          </w:rPr>
                          <w:t>Canvey</w:t>
                        </w:r>
                      </w:p>
                    </w:txbxContent>
                  </v:textbox>
                </v:shape>
                <v:shape id="WordArt 88" o:spid="_x0000_s1029" type="#_x0000_t202" style="position:absolute;left:248519;top:233005;width:5716;height:7283;rotation:5221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4EA8B374" w14:textId="77777777" w:rsidR="00851DDD" w:rsidRDefault="00851DDD" w:rsidP="00851DD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/>
                            <w:color w:val="003366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99"/>
                              </w14:solidFill>
                              <w14:prstDash w14:val="solid"/>
                              <w14:round/>
                            </w14:textOutline>
                          </w:rPr>
                          <w:t>School</w:t>
                        </w:r>
                      </w:p>
                    </w:txbxContent>
                  </v:textbox>
                </v:shape>
                <v:shape id="WordArt 89" o:spid="_x0000_s1030" type="#_x0000_t202" style="position:absolute;left:245324;top:228349;width:1829;height:7284;rotation:-27515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" filled="f" stroked="f">
                  <o:lock v:ext="edit" shapetype="t"/>
                  <v:textbox style="mso-fit-shape-to-text:t">
                    <w:txbxContent>
                      <w:p w14:paraId="4C5216F4" w14:textId="77777777" w:rsidR="00851DDD" w:rsidRDefault="00851DDD" w:rsidP="00851DD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/>
                            <w:color w:val="003366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99"/>
                              </w14:solidFill>
                              <w14:prstDash w14:val="solid"/>
                              <w14:round/>
                            </w14:textOutline>
                          </w:rPr>
                          <w:t>J</w:t>
                        </w:r>
                      </w:p>
                    </w:txbxContent>
                  </v:textbox>
                </v:shape>
                <v:shape id="WordArt 90" o:spid="_x0000_s1031" type="#_x0000_t202" style="position:absolute;left:246404;top:227809;width:1892;height:13661;rotation:-93361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" filled="f" stroked="f">
                  <o:lock v:ext="edit" shapetype="t"/>
                  <v:textbox style="mso-fit-shape-to-text:t">
                    <w:txbxContent>
                      <w:p w14:paraId="40C27C67" w14:textId="77777777" w:rsidR="00851DDD" w:rsidRDefault="00851DDD" w:rsidP="00851DD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/>
                            <w:color w:val="003366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99"/>
                              </w14:solidFill>
                              <w14:prstDash w14:val="solid"/>
                              <w14:round/>
                            </w14:textOutline>
                          </w:rPr>
                          <w:t>un</w:t>
                        </w:r>
                      </w:p>
                    </w:txbxContent>
                  </v:textbox>
                </v:shape>
                <v:shape id="WordArt 91" o:spid="_x0000_s1032" type="#_x0000_t202" style="position:absolute;left:248923;top:228271;width:1829;height:13661;rotation:259753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175ECE94" w14:textId="77777777" w:rsidR="00851DDD" w:rsidRDefault="00851DDD" w:rsidP="00851DD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/>
                            <w:color w:val="003366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99"/>
                              </w14:solidFill>
                              <w14:prstDash w14:val="solid"/>
                              <w14:round/>
                            </w14:textOutline>
                          </w:rPr>
                          <w:t>or</w:t>
                        </w:r>
                      </w:p>
                    </w:txbxContent>
                  </v:textbox>
                </v:shape>
                <v:shape id="WordArt 92" o:spid="_x0000_s1033" type="#_x0000_t202" style="position:absolute;left:248563;top:227269;width:1829;height:7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ge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fw+JJ+gN7cAQAA//8DAFBLAQItABQABgAIAAAAIQDb4fbL7gAAAIUBAAATAAAAAAAAAAAAAAAA&#10;AAAAAABbQ29udGVudF9UeXBlc10ueG1sUEsBAi0AFAAGAAgAAAAhAFr0LFu/AAAAFQEAAAsAAAAA&#10;AAAAAAAAAAAAHwEAAF9yZWxzLy5yZWxzUEsBAi0AFAAGAAgAAAAhAGujCB7BAAAA2w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2CE18EBF" w14:textId="77777777" w:rsidR="00851DDD" w:rsidRDefault="00851DDD" w:rsidP="00851DD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/>
                            <w:color w:val="000099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99"/>
                              </w14:solidFill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E33BD">
        <w:rPr>
          <w:rFonts w:ascii="Lucida Bright" w:hAnsi="Lucida Bright"/>
          <w:b/>
          <w:i/>
        </w:rPr>
        <w:t xml:space="preserve">                 </w:t>
      </w:r>
      <w:r w:rsidR="00BB3038">
        <w:rPr>
          <w:rFonts w:ascii="Lucida Bright" w:hAnsi="Lucida Bright"/>
          <w:b/>
          <w:i/>
        </w:rPr>
        <w:t>Canvey Junior School,</w:t>
      </w:r>
    </w:p>
    <w:p w14:paraId="70144B29" w14:textId="77777777" w:rsidR="00BB3038" w:rsidRDefault="006E33BD" w:rsidP="004B1A8E">
      <w:pPr>
        <w:pStyle w:val="Heading3"/>
        <w:jc w:val="center"/>
      </w:pPr>
      <w:r>
        <w:t xml:space="preserve">              </w:t>
      </w:r>
      <w:r w:rsidR="00BB3038">
        <w:t>Long Road,</w:t>
      </w:r>
    </w:p>
    <w:p w14:paraId="559468AB" w14:textId="77777777" w:rsidR="00BB3038" w:rsidRDefault="006E33BD" w:rsidP="004B1A8E">
      <w:pPr>
        <w:pStyle w:val="Heading3"/>
        <w:jc w:val="center"/>
      </w:pPr>
      <w:r>
        <w:rPr>
          <w:i w:val="0"/>
        </w:rPr>
        <w:t xml:space="preserve">               </w:t>
      </w:r>
      <w:smartTag w:uri="urn:schemas-microsoft-com:office:smarttags" w:element="place">
        <w:smartTag w:uri="urn:schemas-microsoft-com:office:smarttags" w:element="PlaceName">
          <w:r w:rsidR="00BB3038" w:rsidRPr="00143DB1">
            <w:t>Canvey</w:t>
          </w:r>
        </w:smartTag>
        <w:r w:rsidR="00BB3038" w:rsidRPr="00143DB1">
          <w:t xml:space="preserve"> </w:t>
        </w:r>
        <w:smartTag w:uri="urn:schemas-microsoft-com:office:smarttags" w:element="PlaceType">
          <w:r w:rsidR="00BB3038" w:rsidRPr="00143DB1">
            <w:t>Island</w:t>
          </w:r>
        </w:smartTag>
      </w:smartTag>
      <w:r w:rsidR="00BB3038">
        <w:t>,</w:t>
      </w:r>
    </w:p>
    <w:p w14:paraId="39803CDE" w14:textId="77777777" w:rsidR="004B1A8E" w:rsidRDefault="006E33BD" w:rsidP="004B1A8E">
      <w:pPr>
        <w:pStyle w:val="Heading2"/>
        <w:jc w:val="center"/>
      </w:pPr>
      <w:r>
        <w:t xml:space="preserve">                </w:t>
      </w:r>
      <w:smartTag w:uri="urn:schemas-microsoft-com:office:smarttags" w:element="place">
        <w:r w:rsidR="00BB3038">
          <w:t>Essex</w:t>
        </w:r>
      </w:smartTag>
      <w:r w:rsidR="00BB3038">
        <w:t xml:space="preserve">     SS8 0JG</w:t>
      </w:r>
    </w:p>
    <w:p w14:paraId="07ABD4D6" w14:textId="77777777" w:rsidR="004B1A8E" w:rsidRDefault="006E33BD" w:rsidP="004B1A8E">
      <w:pPr>
        <w:pStyle w:val="Heading2"/>
        <w:jc w:val="center"/>
      </w:pPr>
      <w:r>
        <w:t xml:space="preserve">               </w:t>
      </w:r>
      <w:r w:rsidR="004B1A8E">
        <w:t>www.canveyjuniorschool.co.uk</w:t>
      </w:r>
    </w:p>
    <w:p w14:paraId="6610D475" w14:textId="77777777" w:rsidR="004B1A8E" w:rsidRDefault="004B1A8E" w:rsidP="004B1A8E">
      <w:pPr>
        <w:pStyle w:val="Heading2"/>
        <w:jc w:val="center"/>
      </w:pPr>
    </w:p>
    <w:p w14:paraId="2EB3679E" w14:textId="77777777" w:rsidR="004B1A8E" w:rsidRDefault="004B1A8E" w:rsidP="004B1A8E"/>
    <w:p w14:paraId="339AED71" w14:textId="77777777" w:rsidR="004B1A8E" w:rsidRPr="004B1A8E" w:rsidRDefault="00CF363D" w:rsidP="004B1A8E">
      <w:pPr>
        <w:rPr>
          <w:rFonts w:ascii="Lucida Bright" w:hAnsi="Lucida Bright"/>
          <w:b/>
          <w:i/>
        </w:rPr>
      </w:pPr>
      <w:r>
        <w:rPr>
          <w:rFonts w:ascii="Lucida Bright" w:hAnsi="Lucida Bright"/>
          <w:b/>
          <w:i/>
        </w:rPr>
        <w:t>Telephone:</w:t>
      </w:r>
      <w:r>
        <w:rPr>
          <w:rFonts w:ascii="Lucida Bright" w:hAnsi="Lucida Bright"/>
          <w:b/>
          <w:i/>
        </w:rPr>
        <w:tab/>
        <w:t xml:space="preserve">01268 </w:t>
      </w:r>
      <w:r w:rsidR="004B1A8E">
        <w:rPr>
          <w:rFonts w:ascii="Lucida Bright" w:hAnsi="Lucida Bright"/>
          <w:b/>
          <w:i/>
        </w:rPr>
        <w:t>682288</w:t>
      </w:r>
      <w:r w:rsidR="004B1A8E">
        <w:rPr>
          <w:rFonts w:ascii="Lucida Bright" w:hAnsi="Lucida Bright"/>
          <w:b/>
          <w:i/>
        </w:rPr>
        <w:tab/>
      </w:r>
      <w:r w:rsidR="004B1A8E">
        <w:rPr>
          <w:rFonts w:ascii="Lucida Bright" w:hAnsi="Lucida Bright"/>
          <w:b/>
          <w:i/>
        </w:rPr>
        <w:tab/>
      </w:r>
      <w:r w:rsidR="004B1A8E">
        <w:rPr>
          <w:rFonts w:ascii="Lucida Bright" w:hAnsi="Lucida Bright"/>
          <w:b/>
          <w:i/>
        </w:rPr>
        <w:tab/>
      </w:r>
      <w:r w:rsidR="004B1A8E">
        <w:rPr>
          <w:rFonts w:ascii="Lucida Bright" w:hAnsi="Lucida Bright"/>
          <w:b/>
          <w:i/>
        </w:rPr>
        <w:tab/>
      </w:r>
      <w:r w:rsidR="004B1A8E">
        <w:rPr>
          <w:rFonts w:ascii="Lucida Bright" w:hAnsi="Lucida Bright"/>
          <w:b/>
          <w:i/>
        </w:rPr>
        <w:tab/>
        <w:t xml:space="preserve">          Fax:  01268 682535</w:t>
      </w:r>
    </w:p>
    <w:p w14:paraId="5993E81C" w14:textId="77777777" w:rsidR="00D93E26" w:rsidRPr="00A00109" w:rsidRDefault="00EA7496" w:rsidP="004B1A8E">
      <w:pPr>
        <w:ind w:left="3960"/>
        <w:rPr>
          <w:rFonts w:ascii="Lucida Bright" w:hAnsi="Lucida Bright"/>
          <w:b/>
          <w:i/>
          <w:sz w:val="20"/>
          <w:szCs w:val="22"/>
        </w:rPr>
      </w:pPr>
      <w:r w:rsidRPr="00A00109">
        <w:rPr>
          <w:rFonts w:ascii="Lucida Bright" w:hAnsi="Lucida Bright"/>
          <w:i/>
          <w:sz w:val="22"/>
        </w:rPr>
        <w:t xml:space="preserve"> </w:t>
      </w:r>
      <w:r w:rsidR="00CD3FA5" w:rsidRPr="00A00109">
        <w:rPr>
          <w:rFonts w:ascii="Lucida Bright" w:hAnsi="Lucida Bright"/>
          <w:i/>
          <w:sz w:val="22"/>
        </w:rPr>
        <w:t xml:space="preserve">     </w:t>
      </w:r>
    </w:p>
    <w:p w14:paraId="1A3C4EC5" w14:textId="72485AAC" w:rsidR="00974CD3" w:rsidRPr="00A00109" w:rsidRDefault="00974CD3" w:rsidP="00974CD3">
      <w:pPr>
        <w:pStyle w:val="Heading1"/>
        <w:rPr>
          <w:sz w:val="18"/>
          <w:szCs w:val="20"/>
        </w:rPr>
      </w:pPr>
      <w:r w:rsidRPr="00A00109">
        <w:rPr>
          <w:sz w:val="18"/>
          <w:szCs w:val="20"/>
        </w:rPr>
        <w:t>Headteacher:</w:t>
      </w:r>
      <w:r w:rsidR="00167ED2" w:rsidRPr="00A00109">
        <w:rPr>
          <w:sz w:val="18"/>
          <w:szCs w:val="20"/>
        </w:rPr>
        <w:t xml:space="preserve"> </w:t>
      </w:r>
      <w:r w:rsidR="0012537C" w:rsidRPr="00A00109">
        <w:rPr>
          <w:sz w:val="18"/>
          <w:szCs w:val="20"/>
        </w:rPr>
        <w:t xml:space="preserve">Mrs S Townsley B.Sc.(Hons) NPQH </w:t>
      </w:r>
      <w:r w:rsidR="0012537C">
        <w:rPr>
          <w:sz w:val="18"/>
          <w:szCs w:val="20"/>
        </w:rPr>
        <w:tab/>
      </w:r>
      <w:r w:rsidR="0012537C">
        <w:rPr>
          <w:sz w:val="18"/>
          <w:szCs w:val="20"/>
        </w:rPr>
        <w:tab/>
        <w:t xml:space="preserve">          D</w:t>
      </w:r>
      <w:r w:rsidR="00C67B6F" w:rsidRPr="00A00109">
        <w:rPr>
          <w:sz w:val="18"/>
          <w:szCs w:val="20"/>
        </w:rPr>
        <w:t xml:space="preserve">eputy Headteacher: </w:t>
      </w:r>
      <w:r w:rsidR="0012537C">
        <w:rPr>
          <w:sz w:val="18"/>
          <w:szCs w:val="20"/>
        </w:rPr>
        <w:t>Mr A Fernon B.Ed. (</w:t>
      </w:r>
      <w:r w:rsidR="00E41304">
        <w:rPr>
          <w:sz w:val="18"/>
          <w:szCs w:val="20"/>
        </w:rPr>
        <w:t>H</w:t>
      </w:r>
      <w:r w:rsidR="0012537C">
        <w:rPr>
          <w:sz w:val="18"/>
          <w:szCs w:val="20"/>
        </w:rPr>
        <w:t>ons)</w:t>
      </w:r>
    </w:p>
    <w:p w14:paraId="68FA86BF" w14:textId="77777777" w:rsidR="00BD676A" w:rsidRDefault="00BD676A" w:rsidP="00BD676A">
      <w:pPr>
        <w:spacing w:after="200" w:line="276" w:lineRule="auto"/>
        <w:jc w:val="right"/>
        <w:rPr>
          <w:rFonts w:eastAsia="Calibri"/>
          <w:sz w:val="22"/>
          <w:szCs w:val="22"/>
        </w:rPr>
      </w:pPr>
    </w:p>
    <w:p w14:paraId="35E97423" w14:textId="77777777" w:rsidR="0084619B" w:rsidRDefault="0084619B" w:rsidP="0084619B">
      <w:pPr>
        <w:rPr>
          <w:rFonts w:eastAsia="Calibri"/>
          <w:sz w:val="22"/>
          <w:szCs w:val="22"/>
        </w:rPr>
      </w:pPr>
    </w:p>
    <w:p w14:paraId="6D246E8B" w14:textId="201848C9" w:rsidR="0084619B" w:rsidRPr="0084619B" w:rsidRDefault="0084619B" w:rsidP="0084619B">
      <w:pPr>
        <w:ind w:left="64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84619B">
        <w:rPr>
          <w:rFonts w:ascii="Arial" w:hAnsi="Arial" w:cs="Arial"/>
        </w:rPr>
        <w:t>8th November 2024</w:t>
      </w:r>
    </w:p>
    <w:p w14:paraId="29B1CB26" w14:textId="77777777" w:rsidR="0084619B" w:rsidRDefault="0084619B" w:rsidP="0084619B">
      <w:pPr>
        <w:jc w:val="both"/>
        <w:rPr>
          <w:rFonts w:ascii="Arial" w:hAnsi="Arial" w:cs="Arial"/>
        </w:rPr>
      </w:pPr>
      <w:r w:rsidRPr="0084619B">
        <w:rPr>
          <w:rFonts w:ascii="Arial" w:hAnsi="Arial" w:cs="Arial"/>
        </w:rPr>
        <w:t>Dear Parents,</w:t>
      </w:r>
    </w:p>
    <w:p w14:paraId="69E7F18D" w14:textId="77777777" w:rsidR="0084619B" w:rsidRPr="0084619B" w:rsidRDefault="0084619B" w:rsidP="0084619B">
      <w:pPr>
        <w:jc w:val="both"/>
        <w:rPr>
          <w:rFonts w:ascii="Arial" w:hAnsi="Arial" w:cs="Arial"/>
        </w:rPr>
      </w:pPr>
    </w:p>
    <w:p w14:paraId="24CB4600" w14:textId="77777777" w:rsidR="0084619B" w:rsidRDefault="0084619B" w:rsidP="0084619B">
      <w:pPr>
        <w:jc w:val="both"/>
        <w:rPr>
          <w:rFonts w:ascii="Arial" w:hAnsi="Arial" w:cs="Arial"/>
        </w:rPr>
      </w:pPr>
      <w:r w:rsidRPr="0084619B">
        <w:rPr>
          <w:rFonts w:ascii="Arial" w:hAnsi="Arial" w:cs="Arial"/>
        </w:rPr>
        <w:t>I have had a few enquiries regarding visiting our school ahead of the KS2 applications. This isn’t something we have done before however, due to the number of requests, I would like to invite you to visit our school if you wish.</w:t>
      </w:r>
    </w:p>
    <w:p w14:paraId="39B1C5EF" w14:textId="77777777" w:rsidR="0084619B" w:rsidRPr="0084619B" w:rsidRDefault="0084619B" w:rsidP="0084619B">
      <w:pPr>
        <w:jc w:val="both"/>
        <w:rPr>
          <w:rFonts w:ascii="Arial" w:hAnsi="Arial" w:cs="Arial"/>
        </w:rPr>
      </w:pPr>
    </w:p>
    <w:p w14:paraId="254935A2" w14:textId="4DF0E103" w:rsidR="0084619B" w:rsidRDefault="0084619B" w:rsidP="0084619B">
      <w:pPr>
        <w:jc w:val="both"/>
        <w:rPr>
          <w:rFonts w:ascii="Arial" w:hAnsi="Arial" w:cs="Arial"/>
        </w:rPr>
      </w:pPr>
      <w:r w:rsidRPr="0084619B">
        <w:rPr>
          <w:rFonts w:ascii="Arial" w:hAnsi="Arial" w:cs="Arial"/>
        </w:rPr>
        <w:t>Between Monday 11</w:t>
      </w:r>
      <w:r w:rsidRPr="0084619B">
        <w:rPr>
          <w:rFonts w:ascii="Arial" w:hAnsi="Arial" w:cs="Arial"/>
          <w:vertAlign w:val="superscript"/>
        </w:rPr>
        <w:t>th</w:t>
      </w:r>
      <w:r w:rsidRPr="0084619B">
        <w:rPr>
          <w:rFonts w:ascii="Arial" w:hAnsi="Arial" w:cs="Arial"/>
        </w:rPr>
        <w:t xml:space="preserve"> November and Friday 21</w:t>
      </w:r>
      <w:r w:rsidRPr="0084619B">
        <w:rPr>
          <w:rFonts w:ascii="Arial" w:hAnsi="Arial" w:cs="Arial"/>
          <w:vertAlign w:val="superscript"/>
        </w:rPr>
        <w:t>st</w:t>
      </w:r>
      <w:r w:rsidRPr="0084619B">
        <w:rPr>
          <w:rFonts w:ascii="Arial" w:hAnsi="Arial" w:cs="Arial"/>
        </w:rPr>
        <w:t xml:space="preserve"> November, you are welcome to make an appointment to have a tour of the school between 9.00am and 4.00pm. This will give you an opportunity to ask any questions you may have to help you make an informed decision on th</w:t>
      </w:r>
      <w:r>
        <w:rPr>
          <w:rFonts w:ascii="Arial" w:hAnsi="Arial" w:cs="Arial"/>
        </w:rPr>
        <w:t>e</w:t>
      </w:r>
      <w:r w:rsidRPr="0084619B">
        <w:rPr>
          <w:rFonts w:ascii="Arial" w:hAnsi="Arial" w:cs="Arial"/>
        </w:rPr>
        <w:t xml:space="preserve"> future of your child’s education.</w:t>
      </w:r>
    </w:p>
    <w:p w14:paraId="3C25E526" w14:textId="77777777" w:rsidR="0084619B" w:rsidRPr="0084619B" w:rsidRDefault="0084619B" w:rsidP="0084619B">
      <w:pPr>
        <w:jc w:val="both"/>
        <w:rPr>
          <w:rFonts w:ascii="Arial" w:hAnsi="Arial" w:cs="Arial"/>
        </w:rPr>
      </w:pPr>
    </w:p>
    <w:p w14:paraId="049B5435" w14:textId="77777777" w:rsidR="0084619B" w:rsidRPr="0084619B" w:rsidRDefault="0084619B" w:rsidP="0084619B">
      <w:pPr>
        <w:jc w:val="both"/>
        <w:rPr>
          <w:rFonts w:ascii="Arial" w:hAnsi="Arial" w:cs="Arial"/>
        </w:rPr>
      </w:pPr>
      <w:r w:rsidRPr="0084619B">
        <w:rPr>
          <w:rFonts w:ascii="Arial" w:hAnsi="Arial" w:cs="Arial"/>
        </w:rPr>
        <w:t>If you would like a tour of the school, please contact the school office using the details below.</w:t>
      </w:r>
    </w:p>
    <w:p w14:paraId="55FA2C40" w14:textId="77777777" w:rsidR="0084619B" w:rsidRDefault="0084619B" w:rsidP="0084619B">
      <w:pPr>
        <w:jc w:val="both"/>
        <w:rPr>
          <w:rFonts w:ascii="Arial" w:hAnsi="Arial" w:cs="Arial"/>
        </w:rPr>
      </w:pPr>
      <w:r w:rsidRPr="0084619B">
        <w:rPr>
          <w:rFonts w:ascii="Arial" w:hAnsi="Arial" w:cs="Arial"/>
        </w:rPr>
        <w:t>I very much look forward to meeting you.</w:t>
      </w:r>
    </w:p>
    <w:p w14:paraId="3DBAF59E" w14:textId="77777777" w:rsidR="0084619B" w:rsidRPr="0084619B" w:rsidRDefault="0084619B" w:rsidP="0084619B">
      <w:pPr>
        <w:jc w:val="both"/>
        <w:rPr>
          <w:rFonts w:ascii="Arial" w:hAnsi="Arial" w:cs="Arial"/>
        </w:rPr>
      </w:pPr>
    </w:p>
    <w:p w14:paraId="79807986" w14:textId="77777777" w:rsidR="0084619B" w:rsidRPr="0084619B" w:rsidRDefault="0084619B" w:rsidP="0084619B">
      <w:pPr>
        <w:jc w:val="both"/>
        <w:rPr>
          <w:rFonts w:ascii="Arial" w:hAnsi="Arial" w:cs="Arial"/>
        </w:rPr>
      </w:pPr>
      <w:r w:rsidRPr="0084619B">
        <w:rPr>
          <w:rFonts w:ascii="Arial" w:hAnsi="Arial" w:cs="Arial"/>
        </w:rPr>
        <w:t>Yours sincerely</w:t>
      </w:r>
    </w:p>
    <w:p w14:paraId="50C3078F" w14:textId="77777777" w:rsidR="0084619B" w:rsidRPr="0084619B" w:rsidRDefault="0084619B" w:rsidP="0084619B">
      <w:pPr>
        <w:jc w:val="both"/>
        <w:rPr>
          <w:rFonts w:ascii="Arial" w:hAnsi="Arial" w:cs="Arial"/>
        </w:rPr>
      </w:pPr>
    </w:p>
    <w:p w14:paraId="6505D8C8" w14:textId="77777777" w:rsidR="0084619B" w:rsidRPr="0084619B" w:rsidRDefault="0084619B" w:rsidP="0084619B">
      <w:pPr>
        <w:jc w:val="both"/>
        <w:rPr>
          <w:rFonts w:ascii="Arial" w:hAnsi="Arial" w:cs="Arial"/>
        </w:rPr>
      </w:pPr>
    </w:p>
    <w:p w14:paraId="78DF3660" w14:textId="2A489BC6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3E3C3D81" wp14:editId="2A4EC0D6">
            <wp:extent cx="1089660" cy="403860"/>
            <wp:effectExtent l="0" t="0" r="15240" b="15240"/>
            <wp:docPr id="120163164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C25BD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2DCD8367" w14:textId="263605E0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  <w:r w:rsidRPr="0084619B">
        <w:rPr>
          <w:rFonts w:ascii="Arial" w:hAnsi="Arial" w:cs="Arial"/>
          <w:b/>
          <w:bCs/>
          <w:u w:val="single"/>
        </w:rPr>
        <w:t>Mrs S. Townsley</w:t>
      </w:r>
    </w:p>
    <w:p w14:paraId="20BD46BB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  <w:r w:rsidRPr="0084619B">
        <w:rPr>
          <w:rFonts w:ascii="Arial" w:hAnsi="Arial" w:cs="Arial"/>
          <w:b/>
          <w:bCs/>
          <w:u w:val="single"/>
        </w:rPr>
        <w:t>Headteacher</w:t>
      </w:r>
    </w:p>
    <w:p w14:paraId="0E7E78B1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12F28EE6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141D1823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46B63B40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5B2A9DD1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6266CFBB" w14:textId="121233A4" w:rsidR="0084619B" w:rsidRDefault="00AC6E80" w:rsidP="0084619B">
      <w:pPr>
        <w:jc w:val="both"/>
        <w:rPr>
          <w:rFonts w:ascii="Arial" w:hAnsi="Arial" w:cs="Arial"/>
          <w:b/>
          <w:bCs/>
          <w:u w:val="single"/>
        </w:rPr>
      </w:pPr>
      <w:hyperlink r:id="rId13" w:history="1">
        <w:r w:rsidR="0084619B" w:rsidRPr="00F379F5">
          <w:rPr>
            <w:rStyle w:val="Hyperlink"/>
            <w:rFonts w:ascii="Arial" w:hAnsi="Arial" w:cs="Arial"/>
            <w:b/>
            <w:bCs/>
          </w:rPr>
          <w:t>admin@canvey-jun.essex.sch.uk</w:t>
        </w:r>
      </w:hyperlink>
    </w:p>
    <w:p w14:paraId="091A59CF" w14:textId="77777777" w:rsidR="0084619B" w:rsidRDefault="0084619B" w:rsidP="0084619B">
      <w:pPr>
        <w:jc w:val="both"/>
        <w:rPr>
          <w:rFonts w:ascii="Arial" w:hAnsi="Arial" w:cs="Arial"/>
          <w:b/>
          <w:bCs/>
          <w:u w:val="single"/>
        </w:rPr>
      </w:pPr>
    </w:p>
    <w:p w14:paraId="5B884182" w14:textId="77777777" w:rsidR="0084619B" w:rsidRPr="0084619B" w:rsidRDefault="0084619B" w:rsidP="0084619B">
      <w:pPr>
        <w:rPr>
          <w:rFonts w:ascii="Arial" w:eastAsia="Calibri" w:hAnsi="Arial" w:cs="Arial"/>
          <w:sz w:val="22"/>
          <w:szCs w:val="22"/>
        </w:rPr>
      </w:pPr>
    </w:p>
    <w:sectPr w:rsidR="0084619B" w:rsidRPr="0084619B" w:rsidSect="00772DAA">
      <w:headerReference w:type="default" r:id="rId14"/>
      <w:footerReference w:type="default" r:id="rId15"/>
      <w:pgSz w:w="11909" w:h="16834" w:code="9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9B93B" w14:textId="77777777" w:rsidR="005613CF" w:rsidRDefault="005613CF">
      <w:r>
        <w:separator/>
      </w:r>
    </w:p>
  </w:endnote>
  <w:endnote w:type="continuationSeparator" w:id="0">
    <w:p w14:paraId="06B5038E" w14:textId="77777777" w:rsidR="005613CF" w:rsidRDefault="00561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353E7" w14:textId="7CED2146" w:rsidR="00EE322E" w:rsidRDefault="006E03F5" w:rsidP="00893472">
    <w:pPr>
      <w:pStyle w:val="Footer"/>
      <w:tabs>
        <w:tab w:val="left" w:pos="1290"/>
        <w:tab w:val="center" w:pos="4820"/>
      </w:tabs>
      <w:jc w:val="center"/>
    </w:pPr>
    <w:r>
      <w:rPr>
        <w:noProof/>
        <w:lang w:eastAsia="en-GB"/>
      </w:rPr>
      <w:drawing>
        <wp:anchor distT="0" distB="0" distL="114300" distR="114300" simplePos="0" relativeHeight="251416064" behindDoc="0" locked="0" layoutInCell="1" allowOverlap="1" wp14:anchorId="000B2390" wp14:editId="463FE6F8">
          <wp:simplePos x="0" y="0"/>
          <wp:positionH relativeFrom="column">
            <wp:posOffset>1285240</wp:posOffset>
          </wp:positionH>
          <wp:positionV relativeFrom="paragraph">
            <wp:posOffset>127635</wp:posOffset>
          </wp:positionV>
          <wp:extent cx="1267460" cy="396240"/>
          <wp:effectExtent l="0" t="0" r="8890" b="3810"/>
          <wp:wrapNone/>
          <wp:docPr id="5" name="Picture 439" descr="SAAS%202003%20small%20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39" descr="SAAS%202003%20small%20logo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989504" behindDoc="0" locked="0" layoutInCell="1" allowOverlap="1" wp14:anchorId="77A37F4C" wp14:editId="70F87981">
          <wp:simplePos x="0" y="0"/>
          <wp:positionH relativeFrom="column">
            <wp:posOffset>2957830</wp:posOffset>
          </wp:positionH>
          <wp:positionV relativeFrom="paragraph">
            <wp:posOffset>123190</wp:posOffset>
          </wp:positionV>
          <wp:extent cx="914400" cy="457200"/>
          <wp:effectExtent l="0" t="0" r="0" b="0"/>
          <wp:wrapNone/>
          <wp:docPr id="13" name="Picture 468" descr="T:\CJS -Work - Staff\Stationary and Logo's\Quality Mark Logo 15-16 - Gol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468" descr="T:\CJS -Work - Staff\Stationary and Logo's\Quality Mark Logo 15-16 - Gold.pn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06528" behindDoc="0" locked="0" layoutInCell="1" allowOverlap="1" wp14:anchorId="6B0C2512" wp14:editId="49ECDE42">
          <wp:simplePos x="0" y="0"/>
          <wp:positionH relativeFrom="column">
            <wp:posOffset>4286250</wp:posOffset>
          </wp:positionH>
          <wp:positionV relativeFrom="paragraph">
            <wp:posOffset>137160</wp:posOffset>
          </wp:positionV>
          <wp:extent cx="491490" cy="499745"/>
          <wp:effectExtent l="0" t="0" r="3810" b="0"/>
          <wp:wrapNone/>
          <wp:docPr id="7" name="Picture 4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442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9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6D6693">
      <w:rPr>
        <w:noProof/>
        <w:lang w:eastAsia="en-GB"/>
      </w:rPr>
      <w:drawing>
        <wp:anchor distT="0" distB="0" distL="114300" distR="114300" simplePos="0" relativeHeight="251795968" behindDoc="0" locked="0" layoutInCell="1" allowOverlap="1" wp14:anchorId="61436334" wp14:editId="33F00BFC">
          <wp:simplePos x="0" y="0"/>
          <wp:positionH relativeFrom="margin">
            <wp:align>left</wp:align>
          </wp:positionH>
          <wp:positionV relativeFrom="paragraph">
            <wp:posOffset>101780</wp:posOffset>
          </wp:positionV>
          <wp:extent cx="784860" cy="465455"/>
          <wp:effectExtent l="0" t="0" r="0" b="0"/>
          <wp:wrapNone/>
          <wp:docPr id="9" name="Picture 444" descr="Healthy-School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444" descr="Healthy-School-Logo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F411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213312" behindDoc="0" locked="0" layoutInCell="1" allowOverlap="1" wp14:anchorId="6328C182" wp14:editId="3FFB4844">
              <wp:simplePos x="0" y="0"/>
              <wp:positionH relativeFrom="column">
                <wp:posOffset>-767715</wp:posOffset>
              </wp:positionH>
              <wp:positionV relativeFrom="paragraph">
                <wp:posOffset>39370</wp:posOffset>
              </wp:positionV>
              <wp:extent cx="7639050" cy="635"/>
              <wp:effectExtent l="0" t="0" r="0" b="0"/>
              <wp:wrapNone/>
              <wp:docPr id="1" name="AutoShape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90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574C17C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9" o:spid="_x0000_s1026" type="#_x0000_t32" style="position:absolute;margin-left:-60.45pt;margin-top:3.1pt;width:601.5pt;height:.05pt;z-index:25121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"/>
          </w:pict>
        </mc:Fallback>
      </mc:AlternateContent>
    </w:r>
  </w:p>
  <w:p w14:paraId="5E767FA9" w14:textId="4E26293F" w:rsidR="00EE322E" w:rsidRDefault="006E03F5" w:rsidP="00893472">
    <w:pPr>
      <w:pStyle w:val="Footer"/>
      <w:tabs>
        <w:tab w:val="left" w:pos="1290"/>
        <w:tab w:val="center" w:pos="4820"/>
      </w:tabs>
      <w:jc w:val="center"/>
      <w:rPr>
        <w:rFonts w:ascii="System" w:hAnsi="System"/>
        <w:b/>
        <w:snapToGrid w:val="0"/>
      </w:rPr>
    </w:pPr>
    <w:r>
      <w:rPr>
        <w:noProof/>
        <w:sz w:val="16"/>
        <w:lang w:eastAsia="en-GB"/>
      </w:rPr>
      <w:drawing>
        <wp:anchor distT="0" distB="0" distL="114300" distR="114300" simplePos="0" relativeHeight="251705856" behindDoc="0" locked="0" layoutInCell="1" allowOverlap="1" wp14:anchorId="004FA34E" wp14:editId="1CD0AE50">
          <wp:simplePos x="0" y="0"/>
          <wp:positionH relativeFrom="column">
            <wp:posOffset>5120005</wp:posOffset>
          </wp:positionH>
          <wp:positionV relativeFrom="paragraph">
            <wp:posOffset>11430</wp:posOffset>
          </wp:positionV>
          <wp:extent cx="784860" cy="431165"/>
          <wp:effectExtent l="0" t="0" r="0" b="6985"/>
          <wp:wrapNone/>
          <wp:docPr id="8" name="Picture 443" descr="INVES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443" descr="INVESTOR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14:paraId="030C5FD3" w14:textId="175ED95D" w:rsidR="00EE322E" w:rsidRDefault="00EE322E" w:rsidP="00893472">
    <w:pPr>
      <w:pStyle w:val="Footer"/>
      <w:tabs>
        <w:tab w:val="clear" w:pos="8306"/>
        <w:tab w:val="left" w:pos="1305"/>
        <w:tab w:val="left" w:pos="1515"/>
        <w:tab w:val="right" w:pos="9641"/>
      </w:tabs>
      <w:jc w:val="center"/>
      <w:rPr>
        <w:sz w:val="16"/>
      </w:rPr>
    </w:pPr>
  </w:p>
  <w:p w14:paraId="0CC4C493" w14:textId="2CC594CF" w:rsidR="00EE322E" w:rsidRDefault="006E03F5" w:rsidP="00893472">
    <w:pPr>
      <w:pStyle w:val="Footer"/>
      <w:tabs>
        <w:tab w:val="clear" w:pos="8306"/>
        <w:tab w:val="left" w:pos="1305"/>
        <w:tab w:val="left" w:pos="1515"/>
        <w:tab w:val="right" w:pos="9641"/>
      </w:tabs>
      <w:jc w:val="center"/>
      <w:rPr>
        <w:sz w:val="16"/>
      </w:rPr>
    </w:pPr>
    <w:r>
      <w:rPr>
        <w:noProof/>
        <w:sz w:val="16"/>
        <w:lang w:eastAsia="en-GB"/>
      </w:rPr>
      <w:drawing>
        <wp:anchor distT="0" distB="0" distL="114300" distR="114300" simplePos="0" relativeHeight="251324928" behindDoc="0" locked="0" layoutInCell="1" allowOverlap="1" wp14:anchorId="3866689C" wp14:editId="3EC961A7">
          <wp:simplePos x="0" y="0"/>
          <wp:positionH relativeFrom="margin">
            <wp:posOffset>4003040</wp:posOffset>
          </wp:positionH>
          <wp:positionV relativeFrom="paragraph">
            <wp:posOffset>3810</wp:posOffset>
          </wp:positionV>
          <wp:extent cx="695325" cy="695325"/>
          <wp:effectExtent l="0" t="0" r="9525" b="9525"/>
          <wp:wrapNone/>
          <wp:docPr id="4" name="Picture 438" descr="Sing Up Gold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38" descr="Sing Up Gold Award"/>
                  <pic:cNvPicPr>
                    <a:picLocks noChangeAspect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B5E13E" w14:textId="5079E39A" w:rsidR="00EE322E" w:rsidRDefault="006E03F5" w:rsidP="00893472">
    <w:pPr>
      <w:pStyle w:val="Footer"/>
      <w:tabs>
        <w:tab w:val="clear" w:pos="8306"/>
        <w:tab w:val="left" w:pos="1305"/>
        <w:tab w:val="left" w:pos="1515"/>
        <w:tab w:val="right" w:pos="9641"/>
      </w:tabs>
      <w:jc w:val="center"/>
      <w:rPr>
        <w:sz w:val="16"/>
      </w:rPr>
    </w:pPr>
    <w:r>
      <w:rPr>
        <w:noProof/>
        <w:sz w:val="16"/>
        <w:lang w:eastAsia="en-GB"/>
      </w:rPr>
      <w:drawing>
        <wp:anchor distT="0" distB="0" distL="114300" distR="114300" simplePos="0" relativeHeight="252090880" behindDoc="0" locked="0" layoutInCell="1" allowOverlap="1" wp14:anchorId="7F18C293" wp14:editId="2C88B116">
          <wp:simplePos x="0" y="0"/>
          <wp:positionH relativeFrom="margin">
            <wp:posOffset>2841625</wp:posOffset>
          </wp:positionH>
          <wp:positionV relativeFrom="paragraph">
            <wp:posOffset>15240</wp:posOffset>
          </wp:positionV>
          <wp:extent cx="603250" cy="603250"/>
          <wp:effectExtent l="0" t="0" r="6350" b="635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250" cy="603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2107264" behindDoc="0" locked="0" layoutInCell="1" allowOverlap="1" wp14:anchorId="3AB80744" wp14:editId="6B32114F">
          <wp:simplePos x="0" y="0"/>
          <wp:positionH relativeFrom="column">
            <wp:posOffset>852170</wp:posOffset>
          </wp:positionH>
          <wp:positionV relativeFrom="paragraph">
            <wp:posOffset>81280</wp:posOffset>
          </wp:positionV>
          <wp:extent cx="501650" cy="503555"/>
          <wp:effectExtent l="0" t="0" r="0" b="0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65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6"/>
        <w:lang w:eastAsia="en-GB"/>
      </w:rPr>
      <w:drawing>
        <wp:anchor distT="0" distB="0" distL="114300" distR="114300" simplePos="0" relativeHeight="251515392" behindDoc="0" locked="0" layoutInCell="1" allowOverlap="1" wp14:anchorId="389DAEFA" wp14:editId="722AA65D">
          <wp:simplePos x="0" y="0"/>
          <wp:positionH relativeFrom="column">
            <wp:posOffset>1755140</wp:posOffset>
          </wp:positionH>
          <wp:positionV relativeFrom="paragraph">
            <wp:posOffset>12700</wp:posOffset>
          </wp:positionV>
          <wp:extent cx="612140" cy="542925"/>
          <wp:effectExtent l="0" t="0" r="0" b="9525"/>
          <wp:wrapNone/>
          <wp:docPr id="6" name="Picture 441" descr="SilverAwardHigh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441" descr="SilverAwardHighRes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121724">
      <w:rPr>
        <w:rFonts w:eastAsia="Calibri"/>
        <w:noProof/>
        <w:sz w:val="22"/>
        <w:szCs w:val="22"/>
        <w:lang w:eastAsia="en-GB"/>
      </w:rPr>
      <w:drawing>
        <wp:anchor distT="0" distB="0" distL="114300" distR="114300" simplePos="0" relativeHeight="252103168" behindDoc="1" locked="0" layoutInCell="1" allowOverlap="1" wp14:anchorId="4FF8F116" wp14:editId="1C45A905">
          <wp:simplePos x="0" y="0"/>
          <wp:positionH relativeFrom="column">
            <wp:posOffset>807085</wp:posOffset>
          </wp:positionH>
          <wp:positionV relativeFrom="paragraph">
            <wp:posOffset>68580</wp:posOffset>
          </wp:positionV>
          <wp:extent cx="508958" cy="508958"/>
          <wp:effectExtent l="0" t="0" r="5715" b="571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G-L1-3-gold-2018-19.jpg"/>
                  <pic:cNvPicPr/>
                </pic:nvPicPr>
                <pic:blipFill>
                  <a:blip r:embed="rId10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8958" cy="508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8EEDF1" w14:textId="7EABF213" w:rsidR="00EE322E" w:rsidRDefault="006E03F5" w:rsidP="00893472">
    <w:pPr>
      <w:pStyle w:val="Footer"/>
      <w:jc w:val="center"/>
      <w:rPr>
        <w:sz w:val="16"/>
      </w:rPr>
    </w:pPr>
    <w:r>
      <w:rPr>
        <w:noProof/>
        <w:lang w:eastAsia="en-GB"/>
      </w:rPr>
      <w:drawing>
        <wp:anchor distT="0" distB="0" distL="114300" distR="114300" simplePos="0" relativeHeight="251899392" behindDoc="0" locked="0" layoutInCell="1" allowOverlap="1" wp14:anchorId="3771D7FE" wp14:editId="132C017F">
          <wp:simplePos x="0" y="0"/>
          <wp:positionH relativeFrom="column">
            <wp:posOffset>5184847</wp:posOffset>
          </wp:positionH>
          <wp:positionV relativeFrom="paragraph">
            <wp:posOffset>17780</wp:posOffset>
          </wp:positionV>
          <wp:extent cx="715993" cy="448573"/>
          <wp:effectExtent l="0" t="0" r="8255" b="8890"/>
          <wp:wrapNone/>
          <wp:docPr id="11" name="Picture 446" descr="Woodland Tru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446" descr="Woodland Trust"/>
                  <pic:cNvPicPr>
                    <a:picLocks noChangeAspect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993" cy="448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D6693">
      <w:rPr>
        <w:noProof/>
        <w:sz w:val="16"/>
        <w:lang w:eastAsia="en-GB"/>
      </w:rPr>
      <w:drawing>
        <wp:anchor distT="0" distB="0" distL="114300" distR="114300" simplePos="0" relativeHeight="251312640" behindDoc="0" locked="0" layoutInCell="1" allowOverlap="1" wp14:anchorId="246AED3A" wp14:editId="58A22BC8">
          <wp:simplePos x="0" y="0"/>
          <wp:positionH relativeFrom="column">
            <wp:posOffset>108422</wp:posOffset>
          </wp:positionH>
          <wp:positionV relativeFrom="paragraph">
            <wp:posOffset>8452</wp:posOffset>
          </wp:positionV>
          <wp:extent cx="448310" cy="370840"/>
          <wp:effectExtent l="0" t="0" r="8890" b="0"/>
          <wp:wrapNone/>
          <wp:docPr id="3" name="Picture 434" descr="basicskil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34" descr="basicskills"/>
                  <pic:cNvPicPr>
                    <a:picLocks noChangeAspect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3708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14:paraId="3D4B0CCB" w14:textId="37889FB2" w:rsidR="00EE322E" w:rsidRDefault="00840C22" w:rsidP="00840C22">
    <w:pPr>
      <w:pStyle w:val="Footer"/>
      <w:tabs>
        <w:tab w:val="left" w:pos="1746"/>
        <w:tab w:val="center" w:pos="4820"/>
      </w:tabs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  <w:p w14:paraId="0336A436" w14:textId="0FB31445" w:rsidR="00EE322E" w:rsidRDefault="00840C22" w:rsidP="00840C22">
    <w:pPr>
      <w:pStyle w:val="Footer"/>
      <w:tabs>
        <w:tab w:val="left" w:pos="867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95313" w14:textId="77777777" w:rsidR="005613CF" w:rsidRDefault="005613CF">
      <w:r>
        <w:separator/>
      </w:r>
    </w:p>
  </w:footnote>
  <w:footnote w:type="continuationSeparator" w:id="0">
    <w:p w14:paraId="0010D613" w14:textId="77777777" w:rsidR="005613CF" w:rsidRDefault="00561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9D92C" w14:textId="77777777" w:rsidR="00EE322E" w:rsidRPr="00CF363D" w:rsidRDefault="00FF1714" w:rsidP="001673FE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“</w:t>
    </w:r>
    <w:r w:rsidR="00EE322E" w:rsidRPr="00CF363D">
      <w:rPr>
        <w:rFonts w:ascii="Arial" w:hAnsi="Arial" w:cs="Arial"/>
        <w:sz w:val="20"/>
        <w:szCs w:val="20"/>
      </w:rPr>
      <w:t>Working as a team means “T.E.A.M. – Together Everyone Achieves More”</w:t>
    </w:r>
  </w:p>
  <w:p w14:paraId="008D69D2" w14:textId="77777777" w:rsidR="00EE322E" w:rsidRDefault="00EE32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0F19"/>
    <w:multiLevelType w:val="hybridMultilevel"/>
    <w:tmpl w:val="47527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B61A2"/>
    <w:multiLevelType w:val="hybridMultilevel"/>
    <w:tmpl w:val="983C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C549E"/>
    <w:multiLevelType w:val="hybridMultilevel"/>
    <w:tmpl w:val="9B64EA16"/>
    <w:lvl w:ilvl="0" w:tplc="6B4CC6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639EB"/>
    <w:multiLevelType w:val="hybridMultilevel"/>
    <w:tmpl w:val="AC9A1274"/>
    <w:lvl w:ilvl="0" w:tplc="69181AF6">
      <w:numFmt w:val="bullet"/>
      <w:lvlText w:val=""/>
      <w:lvlJc w:val="left"/>
      <w:pPr>
        <w:ind w:left="1800" w:hanging="360"/>
      </w:pPr>
      <w:rPr>
        <w:rFonts w:ascii="Wingdings" w:eastAsia="Times New Rom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CE87335"/>
    <w:multiLevelType w:val="hybridMultilevel"/>
    <w:tmpl w:val="E11A5EDA"/>
    <w:lvl w:ilvl="0" w:tplc="C95E9118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56AB9"/>
    <w:multiLevelType w:val="hybridMultilevel"/>
    <w:tmpl w:val="EF869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83586"/>
    <w:multiLevelType w:val="hybridMultilevel"/>
    <w:tmpl w:val="4614C98E"/>
    <w:lvl w:ilvl="0" w:tplc="C610CE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9"/>
  <w:drawingGridVerticalSpacing w:val="181"/>
  <w:displayHorizontalDrawingGridEvery w:val="2"/>
  <w:displayVerticalDrawingGridEvery w:val="2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381"/>
    <w:rsid w:val="00000275"/>
    <w:rsid w:val="00004EA1"/>
    <w:rsid w:val="0001318A"/>
    <w:rsid w:val="00014A42"/>
    <w:rsid w:val="00023991"/>
    <w:rsid w:val="00031B86"/>
    <w:rsid w:val="0003369A"/>
    <w:rsid w:val="00041DA7"/>
    <w:rsid w:val="00042D43"/>
    <w:rsid w:val="00070F40"/>
    <w:rsid w:val="0007473E"/>
    <w:rsid w:val="000862B3"/>
    <w:rsid w:val="000A71A7"/>
    <w:rsid w:val="000B2C80"/>
    <w:rsid w:val="000B3248"/>
    <w:rsid w:val="000B5138"/>
    <w:rsid w:val="000C6B41"/>
    <w:rsid w:val="000D130F"/>
    <w:rsid w:val="000D1D4D"/>
    <w:rsid w:val="000D233F"/>
    <w:rsid w:val="000D5A8E"/>
    <w:rsid w:val="000D5A9B"/>
    <w:rsid w:val="000D7D32"/>
    <w:rsid w:val="000E4CE9"/>
    <w:rsid w:val="000F1037"/>
    <w:rsid w:val="000F4FA1"/>
    <w:rsid w:val="000F5D54"/>
    <w:rsid w:val="000F7009"/>
    <w:rsid w:val="00104257"/>
    <w:rsid w:val="0011120D"/>
    <w:rsid w:val="00121724"/>
    <w:rsid w:val="00123127"/>
    <w:rsid w:val="0012537C"/>
    <w:rsid w:val="00130869"/>
    <w:rsid w:val="0013740A"/>
    <w:rsid w:val="001374F2"/>
    <w:rsid w:val="00137786"/>
    <w:rsid w:val="0014067B"/>
    <w:rsid w:val="00140F56"/>
    <w:rsid w:val="001417B4"/>
    <w:rsid w:val="00141DBD"/>
    <w:rsid w:val="00143DB1"/>
    <w:rsid w:val="00155306"/>
    <w:rsid w:val="00156FC4"/>
    <w:rsid w:val="0016015F"/>
    <w:rsid w:val="00165BF9"/>
    <w:rsid w:val="001673FE"/>
    <w:rsid w:val="00167ED2"/>
    <w:rsid w:val="001701ED"/>
    <w:rsid w:val="00170A75"/>
    <w:rsid w:val="00177C9B"/>
    <w:rsid w:val="001800AB"/>
    <w:rsid w:val="00180D12"/>
    <w:rsid w:val="00183175"/>
    <w:rsid w:val="0018783F"/>
    <w:rsid w:val="001931FC"/>
    <w:rsid w:val="001A33CD"/>
    <w:rsid w:val="001A6E5B"/>
    <w:rsid w:val="001B3D4D"/>
    <w:rsid w:val="001B5593"/>
    <w:rsid w:val="001B5CDF"/>
    <w:rsid w:val="001B7DA2"/>
    <w:rsid w:val="001C10F5"/>
    <w:rsid w:val="001C7A75"/>
    <w:rsid w:val="001E3013"/>
    <w:rsid w:val="001E5E69"/>
    <w:rsid w:val="001F4B25"/>
    <w:rsid w:val="0020369D"/>
    <w:rsid w:val="0020564E"/>
    <w:rsid w:val="00210E17"/>
    <w:rsid w:val="002113EA"/>
    <w:rsid w:val="00213CBC"/>
    <w:rsid w:val="002208ED"/>
    <w:rsid w:val="00220F18"/>
    <w:rsid w:val="00221B43"/>
    <w:rsid w:val="00225473"/>
    <w:rsid w:val="00226EAF"/>
    <w:rsid w:val="002362BB"/>
    <w:rsid w:val="00246978"/>
    <w:rsid w:val="00263496"/>
    <w:rsid w:val="0027576E"/>
    <w:rsid w:val="00284591"/>
    <w:rsid w:val="002A57F4"/>
    <w:rsid w:val="002B0A57"/>
    <w:rsid w:val="002C4326"/>
    <w:rsid w:val="002D3B1C"/>
    <w:rsid w:val="002D6435"/>
    <w:rsid w:val="002E2FD6"/>
    <w:rsid w:val="002E4C9B"/>
    <w:rsid w:val="002E56FD"/>
    <w:rsid w:val="002F39CA"/>
    <w:rsid w:val="002F6339"/>
    <w:rsid w:val="002F7016"/>
    <w:rsid w:val="002F78DB"/>
    <w:rsid w:val="003019DB"/>
    <w:rsid w:val="00305426"/>
    <w:rsid w:val="0031635C"/>
    <w:rsid w:val="0031668B"/>
    <w:rsid w:val="00321162"/>
    <w:rsid w:val="00324900"/>
    <w:rsid w:val="00324CDE"/>
    <w:rsid w:val="00330139"/>
    <w:rsid w:val="00336229"/>
    <w:rsid w:val="003376B6"/>
    <w:rsid w:val="003446EA"/>
    <w:rsid w:val="00346E40"/>
    <w:rsid w:val="003518F5"/>
    <w:rsid w:val="00370381"/>
    <w:rsid w:val="00372D71"/>
    <w:rsid w:val="00376108"/>
    <w:rsid w:val="00376EEF"/>
    <w:rsid w:val="0038033E"/>
    <w:rsid w:val="0038341C"/>
    <w:rsid w:val="00393739"/>
    <w:rsid w:val="003948E4"/>
    <w:rsid w:val="00394DC0"/>
    <w:rsid w:val="00396FD9"/>
    <w:rsid w:val="003A10F7"/>
    <w:rsid w:val="003A33EF"/>
    <w:rsid w:val="003A439A"/>
    <w:rsid w:val="003A581D"/>
    <w:rsid w:val="003B0558"/>
    <w:rsid w:val="003D3486"/>
    <w:rsid w:val="003D67D0"/>
    <w:rsid w:val="003E727F"/>
    <w:rsid w:val="003E7DA5"/>
    <w:rsid w:val="004069F4"/>
    <w:rsid w:val="00412610"/>
    <w:rsid w:val="00414960"/>
    <w:rsid w:val="0042305E"/>
    <w:rsid w:val="00427D1A"/>
    <w:rsid w:val="0043195A"/>
    <w:rsid w:val="004634BE"/>
    <w:rsid w:val="00474E87"/>
    <w:rsid w:val="00475341"/>
    <w:rsid w:val="0048543A"/>
    <w:rsid w:val="00485895"/>
    <w:rsid w:val="00486BB2"/>
    <w:rsid w:val="00494288"/>
    <w:rsid w:val="004A01FE"/>
    <w:rsid w:val="004A0C7C"/>
    <w:rsid w:val="004A502F"/>
    <w:rsid w:val="004B1565"/>
    <w:rsid w:val="004B1A8E"/>
    <w:rsid w:val="004B2897"/>
    <w:rsid w:val="004B68FD"/>
    <w:rsid w:val="004B6AAA"/>
    <w:rsid w:val="004C4BA5"/>
    <w:rsid w:val="004C6A94"/>
    <w:rsid w:val="004E1B86"/>
    <w:rsid w:val="004E41A5"/>
    <w:rsid w:val="004F50E8"/>
    <w:rsid w:val="00511A8C"/>
    <w:rsid w:val="00511CE1"/>
    <w:rsid w:val="005234B3"/>
    <w:rsid w:val="00523D05"/>
    <w:rsid w:val="005317B2"/>
    <w:rsid w:val="00541DF8"/>
    <w:rsid w:val="00544B5E"/>
    <w:rsid w:val="005613CF"/>
    <w:rsid w:val="0056465E"/>
    <w:rsid w:val="005728F9"/>
    <w:rsid w:val="00583A6C"/>
    <w:rsid w:val="005946D6"/>
    <w:rsid w:val="00596CBE"/>
    <w:rsid w:val="00597026"/>
    <w:rsid w:val="005A4509"/>
    <w:rsid w:val="005B7473"/>
    <w:rsid w:val="005C32D8"/>
    <w:rsid w:val="005C4AB8"/>
    <w:rsid w:val="005D058F"/>
    <w:rsid w:val="005D23E6"/>
    <w:rsid w:val="005D25F5"/>
    <w:rsid w:val="005F05D5"/>
    <w:rsid w:val="005F4B78"/>
    <w:rsid w:val="006013BB"/>
    <w:rsid w:val="00603632"/>
    <w:rsid w:val="00611BE3"/>
    <w:rsid w:val="00613AFF"/>
    <w:rsid w:val="006167A9"/>
    <w:rsid w:val="00616D2B"/>
    <w:rsid w:val="00617C54"/>
    <w:rsid w:val="0063149F"/>
    <w:rsid w:val="00637F2A"/>
    <w:rsid w:val="006573F1"/>
    <w:rsid w:val="006608B9"/>
    <w:rsid w:val="00663F13"/>
    <w:rsid w:val="006666C0"/>
    <w:rsid w:val="00674622"/>
    <w:rsid w:val="00674AFA"/>
    <w:rsid w:val="0067521C"/>
    <w:rsid w:val="00675673"/>
    <w:rsid w:val="0067652E"/>
    <w:rsid w:val="0067788C"/>
    <w:rsid w:val="00684095"/>
    <w:rsid w:val="006854FA"/>
    <w:rsid w:val="00685C54"/>
    <w:rsid w:val="0069075B"/>
    <w:rsid w:val="00693651"/>
    <w:rsid w:val="00695A6F"/>
    <w:rsid w:val="00696E9F"/>
    <w:rsid w:val="0069787D"/>
    <w:rsid w:val="006A1982"/>
    <w:rsid w:val="006A70EA"/>
    <w:rsid w:val="006B173D"/>
    <w:rsid w:val="006B3B37"/>
    <w:rsid w:val="006C2C71"/>
    <w:rsid w:val="006C63B4"/>
    <w:rsid w:val="006C64F0"/>
    <w:rsid w:val="006D0592"/>
    <w:rsid w:val="006D1024"/>
    <w:rsid w:val="006D4294"/>
    <w:rsid w:val="006D6693"/>
    <w:rsid w:val="006E03F5"/>
    <w:rsid w:val="006E33BD"/>
    <w:rsid w:val="006F3954"/>
    <w:rsid w:val="006F4110"/>
    <w:rsid w:val="006F6AA9"/>
    <w:rsid w:val="00702BA1"/>
    <w:rsid w:val="00703CE3"/>
    <w:rsid w:val="00704E0B"/>
    <w:rsid w:val="0070527F"/>
    <w:rsid w:val="0071075A"/>
    <w:rsid w:val="007143FD"/>
    <w:rsid w:val="007156B0"/>
    <w:rsid w:val="00721E08"/>
    <w:rsid w:val="00735660"/>
    <w:rsid w:val="00741F21"/>
    <w:rsid w:val="00746F9E"/>
    <w:rsid w:val="007477FE"/>
    <w:rsid w:val="0075536E"/>
    <w:rsid w:val="00760B4A"/>
    <w:rsid w:val="00762533"/>
    <w:rsid w:val="0076358A"/>
    <w:rsid w:val="00763FF1"/>
    <w:rsid w:val="00764944"/>
    <w:rsid w:val="00766ABB"/>
    <w:rsid w:val="0077104B"/>
    <w:rsid w:val="00772DAA"/>
    <w:rsid w:val="007759D0"/>
    <w:rsid w:val="0078053E"/>
    <w:rsid w:val="00791160"/>
    <w:rsid w:val="00792368"/>
    <w:rsid w:val="007A488F"/>
    <w:rsid w:val="007A6372"/>
    <w:rsid w:val="007B2567"/>
    <w:rsid w:val="007B5360"/>
    <w:rsid w:val="007D3390"/>
    <w:rsid w:val="007F1496"/>
    <w:rsid w:val="007F2B25"/>
    <w:rsid w:val="007F4C30"/>
    <w:rsid w:val="007F7F84"/>
    <w:rsid w:val="00804077"/>
    <w:rsid w:val="00804500"/>
    <w:rsid w:val="00811920"/>
    <w:rsid w:val="008135BF"/>
    <w:rsid w:val="008152A0"/>
    <w:rsid w:val="0081657D"/>
    <w:rsid w:val="008245B0"/>
    <w:rsid w:val="00826084"/>
    <w:rsid w:val="008338B5"/>
    <w:rsid w:val="00840C22"/>
    <w:rsid w:val="0084190D"/>
    <w:rsid w:val="0084386E"/>
    <w:rsid w:val="00844AE2"/>
    <w:rsid w:val="0084619B"/>
    <w:rsid w:val="00850160"/>
    <w:rsid w:val="00851DDD"/>
    <w:rsid w:val="008556AE"/>
    <w:rsid w:val="0086718B"/>
    <w:rsid w:val="00876D36"/>
    <w:rsid w:val="00890804"/>
    <w:rsid w:val="00892342"/>
    <w:rsid w:val="00893472"/>
    <w:rsid w:val="008A1504"/>
    <w:rsid w:val="008A321A"/>
    <w:rsid w:val="008A52DF"/>
    <w:rsid w:val="008B0AA8"/>
    <w:rsid w:val="008B6431"/>
    <w:rsid w:val="008C1041"/>
    <w:rsid w:val="008D0E71"/>
    <w:rsid w:val="008D10E0"/>
    <w:rsid w:val="008D617B"/>
    <w:rsid w:val="008F398E"/>
    <w:rsid w:val="008F47B5"/>
    <w:rsid w:val="008F4E4B"/>
    <w:rsid w:val="00903BD8"/>
    <w:rsid w:val="00905859"/>
    <w:rsid w:val="00911829"/>
    <w:rsid w:val="0093422E"/>
    <w:rsid w:val="00934AF3"/>
    <w:rsid w:val="00940514"/>
    <w:rsid w:val="009405D0"/>
    <w:rsid w:val="00951C79"/>
    <w:rsid w:val="009601B3"/>
    <w:rsid w:val="0096669C"/>
    <w:rsid w:val="00967527"/>
    <w:rsid w:val="00974CD3"/>
    <w:rsid w:val="00974D3A"/>
    <w:rsid w:val="00983019"/>
    <w:rsid w:val="0098404B"/>
    <w:rsid w:val="00985364"/>
    <w:rsid w:val="00986333"/>
    <w:rsid w:val="00986663"/>
    <w:rsid w:val="00990263"/>
    <w:rsid w:val="0099377E"/>
    <w:rsid w:val="009A0C19"/>
    <w:rsid w:val="009A6774"/>
    <w:rsid w:val="009B01D1"/>
    <w:rsid w:val="009B65CD"/>
    <w:rsid w:val="009D2FB6"/>
    <w:rsid w:val="009E09C5"/>
    <w:rsid w:val="009E706A"/>
    <w:rsid w:val="00A00109"/>
    <w:rsid w:val="00A00EAB"/>
    <w:rsid w:val="00A01B70"/>
    <w:rsid w:val="00A0265E"/>
    <w:rsid w:val="00A07577"/>
    <w:rsid w:val="00A17C45"/>
    <w:rsid w:val="00A202C8"/>
    <w:rsid w:val="00A26131"/>
    <w:rsid w:val="00A42ED7"/>
    <w:rsid w:val="00A43E1B"/>
    <w:rsid w:val="00A5133A"/>
    <w:rsid w:val="00A57340"/>
    <w:rsid w:val="00A619C5"/>
    <w:rsid w:val="00A61DE4"/>
    <w:rsid w:val="00A71FDD"/>
    <w:rsid w:val="00A74C8C"/>
    <w:rsid w:val="00A818DE"/>
    <w:rsid w:val="00A919BD"/>
    <w:rsid w:val="00A91B0F"/>
    <w:rsid w:val="00AA019F"/>
    <w:rsid w:val="00AA0557"/>
    <w:rsid w:val="00AA22B7"/>
    <w:rsid w:val="00AA25CB"/>
    <w:rsid w:val="00AA6C63"/>
    <w:rsid w:val="00AA7E0E"/>
    <w:rsid w:val="00AB0CC0"/>
    <w:rsid w:val="00AC6E80"/>
    <w:rsid w:val="00AD00D8"/>
    <w:rsid w:val="00AD1180"/>
    <w:rsid w:val="00AE131A"/>
    <w:rsid w:val="00AE22AE"/>
    <w:rsid w:val="00AE3367"/>
    <w:rsid w:val="00AF2BB7"/>
    <w:rsid w:val="00AF2F5D"/>
    <w:rsid w:val="00AF45C0"/>
    <w:rsid w:val="00AF752B"/>
    <w:rsid w:val="00B04A7C"/>
    <w:rsid w:val="00B13224"/>
    <w:rsid w:val="00B1360C"/>
    <w:rsid w:val="00B146F7"/>
    <w:rsid w:val="00B17EB7"/>
    <w:rsid w:val="00B21D38"/>
    <w:rsid w:val="00B27C40"/>
    <w:rsid w:val="00B31588"/>
    <w:rsid w:val="00B44053"/>
    <w:rsid w:val="00B453B4"/>
    <w:rsid w:val="00B471B0"/>
    <w:rsid w:val="00B513A6"/>
    <w:rsid w:val="00B529D2"/>
    <w:rsid w:val="00B63AE8"/>
    <w:rsid w:val="00B64B25"/>
    <w:rsid w:val="00B66A32"/>
    <w:rsid w:val="00B80588"/>
    <w:rsid w:val="00B82F36"/>
    <w:rsid w:val="00B874BD"/>
    <w:rsid w:val="00B95DC3"/>
    <w:rsid w:val="00B9732D"/>
    <w:rsid w:val="00BA0C2D"/>
    <w:rsid w:val="00BA1163"/>
    <w:rsid w:val="00BA6297"/>
    <w:rsid w:val="00BA7BBA"/>
    <w:rsid w:val="00BB2914"/>
    <w:rsid w:val="00BB3038"/>
    <w:rsid w:val="00BB4786"/>
    <w:rsid w:val="00BB768B"/>
    <w:rsid w:val="00BB7ED5"/>
    <w:rsid w:val="00BC1CCF"/>
    <w:rsid w:val="00BC7781"/>
    <w:rsid w:val="00BD0137"/>
    <w:rsid w:val="00BD66EB"/>
    <w:rsid w:val="00BD676A"/>
    <w:rsid w:val="00BD7B4E"/>
    <w:rsid w:val="00BE3863"/>
    <w:rsid w:val="00BE5098"/>
    <w:rsid w:val="00BF3E6F"/>
    <w:rsid w:val="00BF4CAC"/>
    <w:rsid w:val="00C015BE"/>
    <w:rsid w:val="00C15101"/>
    <w:rsid w:val="00C271A2"/>
    <w:rsid w:val="00C30136"/>
    <w:rsid w:val="00C33C1D"/>
    <w:rsid w:val="00C33CAD"/>
    <w:rsid w:val="00C350C4"/>
    <w:rsid w:val="00C36F2B"/>
    <w:rsid w:val="00C37272"/>
    <w:rsid w:val="00C4064F"/>
    <w:rsid w:val="00C42175"/>
    <w:rsid w:val="00C42EA2"/>
    <w:rsid w:val="00C51A7E"/>
    <w:rsid w:val="00C57A10"/>
    <w:rsid w:val="00C6165E"/>
    <w:rsid w:val="00C67844"/>
    <w:rsid w:val="00C67B6F"/>
    <w:rsid w:val="00C7406B"/>
    <w:rsid w:val="00C741FF"/>
    <w:rsid w:val="00C80A0D"/>
    <w:rsid w:val="00C826AF"/>
    <w:rsid w:val="00C84322"/>
    <w:rsid w:val="00C90348"/>
    <w:rsid w:val="00C90F49"/>
    <w:rsid w:val="00CA0584"/>
    <w:rsid w:val="00CA5785"/>
    <w:rsid w:val="00CB5F78"/>
    <w:rsid w:val="00CD3996"/>
    <w:rsid w:val="00CD3FA5"/>
    <w:rsid w:val="00CD427F"/>
    <w:rsid w:val="00CE655C"/>
    <w:rsid w:val="00CF11B3"/>
    <w:rsid w:val="00CF2BA2"/>
    <w:rsid w:val="00CF363D"/>
    <w:rsid w:val="00CF6F00"/>
    <w:rsid w:val="00D02963"/>
    <w:rsid w:val="00D05B0D"/>
    <w:rsid w:val="00D1278A"/>
    <w:rsid w:val="00D137F1"/>
    <w:rsid w:val="00D22257"/>
    <w:rsid w:val="00D25D4D"/>
    <w:rsid w:val="00D26EC9"/>
    <w:rsid w:val="00D27399"/>
    <w:rsid w:val="00D3238D"/>
    <w:rsid w:val="00D40019"/>
    <w:rsid w:val="00D57E4F"/>
    <w:rsid w:val="00D63439"/>
    <w:rsid w:val="00D66658"/>
    <w:rsid w:val="00D6758F"/>
    <w:rsid w:val="00D72161"/>
    <w:rsid w:val="00D751D6"/>
    <w:rsid w:val="00D7770F"/>
    <w:rsid w:val="00D82B43"/>
    <w:rsid w:val="00D85859"/>
    <w:rsid w:val="00D9054B"/>
    <w:rsid w:val="00D9218A"/>
    <w:rsid w:val="00D93E26"/>
    <w:rsid w:val="00D94C4B"/>
    <w:rsid w:val="00D960E1"/>
    <w:rsid w:val="00DA3A47"/>
    <w:rsid w:val="00DC5C5F"/>
    <w:rsid w:val="00DD1E73"/>
    <w:rsid w:val="00DD4654"/>
    <w:rsid w:val="00DD7108"/>
    <w:rsid w:val="00DE2031"/>
    <w:rsid w:val="00DE6BC8"/>
    <w:rsid w:val="00DE7FC8"/>
    <w:rsid w:val="00DF596B"/>
    <w:rsid w:val="00E00E44"/>
    <w:rsid w:val="00E17AE0"/>
    <w:rsid w:val="00E23892"/>
    <w:rsid w:val="00E258BE"/>
    <w:rsid w:val="00E41304"/>
    <w:rsid w:val="00E4186C"/>
    <w:rsid w:val="00E508F2"/>
    <w:rsid w:val="00E50F31"/>
    <w:rsid w:val="00E80355"/>
    <w:rsid w:val="00E818F2"/>
    <w:rsid w:val="00E83385"/>
    <w:rsid w:val="00E833D0"/>
    <w:rsid w:val="00E8416F"/>
    <w:rsid w:val="00E84581"/>
    <w:rsid w:val="00E85280"/>
    <w:rsid w:val="00E8627D"/>
    <w:rsid w:val="00E90FE1"/>
    <w:rsid w:val="00E934E3"/>
    <w:rsid w:val="00EA39AD"/>
    <w:rsid w:val="00EA7496"/>
    <w:rsid w:val="00EB4543"/>
    <w:rsid w:val="00EB470A"/>
    <w:rsid w:val="00EC3A44"/>
    <w:rsid w:val="00ED6660"/>
    <w:rsid w:val="00EE0DB8"/>
    <w:rsid w:val="00EE1CB7"/>
    <w:rsid w:val="00EE322E"/>
    <w:rsid w:val="00EF35DE"/>
    <w:rsid w:val="00EF7849"/>
    <w:rsid w:val="00F03D81"/>
    <w:rsid w:val="00F050B8"/>
    <w:rsid w:val="00F14863"/>
    <w:rsid w:val="00F21192"/>
    <w:rsid w:val="00F25099"/>
    <w:rsid w:val="00F33EEE"/>
    <w:rsid w:val="00F407C2"/>
    <w:rsid w:val="00F522E3"/>
    <w:rsid w:val="00F530CC"/>
    <w:rsid w:val="00F55F86"/>
    <w:rsid w:val="00F6300C"/>
    <w:rsid w:val="00F70ADA"/>
    <w:rsid w:val="00F726BD"/>
    <w:rsid w:val="00F75E75"/>
    <w:rsid w:val="00F81870"/>
    <w:rsid w:val="00F83280"/>
    <w:rsid w:val="00F87D3E"/>
    <w:rsid w:val="00F95DFB"/>
    <w:rsid w:val="00FB41E2"/>
    <w:rsid w:val="00FB79B5"/>
    <w:rsid w:val="00FC5826"/>
    <w:rsid w:val="00FD65C4"/>
    <w:rsid w:val="00FF1714"/>
    <w:rsid w:val="00FF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10593"/>
    <o:shapelayout v:ext="edit">
      <o:idmap v:ext="edit" data="1"/>
    </o:shapelayout>
  </w:shapeDefaults>
  <w:decimalSymbol w:val="."/>
  <w:listSeparator w:val=","/>
  <w14:docId w14:val="0945F81B"/>
  <w15:docId w15:val="{3F55AFD6-77E6-4F76-A49A-D4A16E7B6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Lucida Bright" w:hAnsi="Lucida Bright"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Lucida Bright" w:hAnsi="Lucida Bright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rFonts w:ascii="Lucida Bright" w:hAnsi="Lucida Bright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Header">
    <w:name w:val="header"/>
    <w:aliases w:val=" Char,Cha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B173D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 Char Char,Char Char"/>
    <w:link w:val="Header"/>
    <w:rsid w:val="003A439A"/>
    <w:rPr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6D4294"/>
    <w:pPr>
      <w:jc w:val="center"/>
    </w:pPr>
    <w:rPr>
      <w:b/>
      <w:sz w:val="40"/>
      <w:szCs w:val="20"/>
      <w:lang w:val="en-AU"/>
    </w:rPr>
  </w:style>
  <w:style w:type="character" w:customStyle="1" w:styleId="TitleChar">
    <w:name w:val="Title Char"/>
    <w:link w:val="Title"/>
    <w:rsid w:val="006D4294"/>
    <w:rPr>
      <w:b/>
      <w:sz w:val="40"/>
      <w:lang w:val="en-AU" w:eastAsia="en-US"/>
    </w:rPr>
  </w:style>
  <w:style w:type="paragraph" w:styleId="NoSpacing">
    <w:name w:val="No Spacing"/>
    <w:qFormat/>
    <w:rsid w:val="00AB0CC0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E85280"/>
    <w:pPr>
      <w:ind w:left="720"/>
      <w:contextualSpacing/>
    </w:pPr>
  </w:style>
  <w:style w:type="character" w:styleId="Hyperlink">
    <w:name w:val="Hyperlink"/>
    <w:uiPriority w:val="99"/>
    <w:unhideWhenUsed/>
    <w:rsid w:val="0000027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51DDD"/>
    <w:pPr>
      <w:spacing w:before="100" w:beforeAutospacing="1" w:after="100" w:afterAutospacing="1"/>
    </w:pPr>
    <w:rPr>
      <w:rFonts w:eastAsiaTheme="minorEastAsia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46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dmin@canvey-jun.essex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cid:image001.jpg@01DA4DE5.99A94DB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3" Type="http://schemas.openxmlformats.org/officeDocument/2006/relationships/image" Target="media/image7.png"/><Relationship Id="rId7" Type="http://schemas.openxmlformats.org/officeDocument/2006/relationships/image" Target="media/image11.png"/><Relationship Id="rId12" Type="http://schemas.openxmlformats.org/officeDocument/2006/relationships/image" Target="media/image16.jpeg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6" Type="http://schemas.openxmlformats.org/officeDocument/2006/relationships/image" Target="media/image10.jpeg"/><Relationship Id="rId11" Type="http://schemas.openxmlformats.org/officeDocument/2006/relationships/image" Target="media/image15.png"/><Relationship Id="rId5" Type="http://schemas.openxmlformats.org/officeDocument/2006/relationships/image" Target="media/image9.wmf"/><Relationship Id="rId10" Type="http://schemas.openxmlformats.org/officeDocument/2006/relationships/image" Target="media/image14.jpeg"/><Relationship Id="rId4" Type="http://schemas.openxmlformats.org/officeDocument/2006/relationships/image" Target="media/image8.jpeg"/><Relationship Id="rId9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CJS%20A4%20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62E22-A547-4646-936E-A5CE87D2B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CJS A4 HEADED PAPER.dot</Template>
  <TotalTime>1</TotalTime>
  <Pages>1</Pages>
  <Words>163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Canvey Junior School,</vt:lpstr>
    </vt:vector>
  </TitlesOfParts>
  <Company>Research Machines plc.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Canvey Junior School,</dc:title>
  <dc:creator>Head Teacher</dc:creator>
  <cp:lastModifiedBy>Mrs Kiln</cp:lastModifiedBy>
  <cp:revision>2</cp:revision>
  <cp:lastPrinted>2024-11-07T14:20:00Z</cp:lastPrinted>
  <dcterms:created xsi:type="dcterms:W3CDTF">2024-11-08T15:42:00Z</dcterms:created>
  <dcterms:modified xsi:type="dcterms:W3CDTF">2024-11-08T15:42:00Z</dcterms:modified>
</cp:coreProperties>
</file>